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73FEE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78EC6FEA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218E57ED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6CCFD292" w14:textId="792C62B3" w:rsidR="00906479" w:rsidRPr="00906479" w:rsidRDefault="00906479" w:rsidP="00906479">
      <w:pPr>
        <w:pStyle w:val="p1"/>
        <w:jc w:val="center"/>
        <w:rPr>
          <w:rFonts w:asciiTheme="minorHAnsi" w:hAnsiTheme="minorHAnsi"/>
          <w:color w:val="FFFFFF" w:themeColor="background1"/>
          <w:sz w:val="22"/>
          <w:szCs w:val="22"/>
        </w:rPr>
      </w:pPr>
      <w:r w:rsidRPr="00906479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Versio</w:t>
      </w:r>
      <w:r w:rsidR="0008433C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n: </w:t>
      </w:r>
      <w:r w:rsidR="00305983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July</w:t>
      </w:r>
      <w:bookmarkStart w:id="0" w:name="_GoBack"/>
      <w:bookmarkEnd w:id="0"/>
      <w:r w:rsidR="008A1D7B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 </w:t>
      </w:r>
      <w:r w:rsidR="0008433C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 20</w:t>
      </w:r>
      <w:r w:rsidR="009C40D2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2</w:t>
      </w:r>
      <w:r w:rsidR="008A1D7B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1</w:t>
      </w:r>
    </w:p>
    <w:p w14:paraId="7BCE2312" w14:textId="77777777" w:rsidR="00FF50F7" w:rsidRPr="00906479" w:rsidRDefault="00906479" w:rsidP="00906479">
      <w:pPr>
        <w:rPr>
          <w:rFonts w:asciiTheme="minorHAnsi" w:hAnsiTheme="minorHAnsi"/>
          <w:sz w:val="4"/>
        </w:rPr>
      </w:pPr>
      <w:r w:rsidRPr="00906479">
        <w:rPr>
          <w:rFonts w:asciiTheme="minorHAnsi" w:eastAsia="Calibri" w:hAnsiTheme="minorHAnsi"/>
          <w:noProof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6BC7C49B" wp14:editId="69CE4CF1">
            <wp:simplePos x="0" y="0"/>
            <wp:positionH relativeFrom="page">
              <wp:posOffset>-21946</wp:posOffset>
            </wp:positionH>
            <wp:positionV relativeFrom="page">
              <wp:posOffset>0</wp:posOffset>
            </wp:positionV>
            <wp:extent cx="7620322" cy="110459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24222" name="Flyer bottomdeeper_dark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71" cy="111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6971" w14:textId="77777777" w:rsidR="00E164EA" w:rsidRPr="00906479" w:rsidRDefault="00305983">
      <w:pPr>
        <w:pStyle w:val="Header"/>
        <w:tabs>
          <w:tab w:val="clear" w:pos="4320"/>
          <w:tab w:val="clear" w:pos="8640"/>
        </w:tabs>
        <w:jc w:val="center"/>
        <w:rPr>
          <w:rFonts w:asciiTheme="minorHAnsi" w:hAnsiTheme="minorHAnsi"/>
          <w:sz w:val="12"/>
          <w:szCs w:val="12"/>
        </w:rPr>
      </w:pPr>
    </w:p>
    <w:p w14:paraId="45EDF04A" w14:textId="7AE74641" w:rsidR="008B5949" w:rsidRPr="00906479" w:rsidRDefault="00906479" w:rsidP="008B6EFD">
      <w:pPr>
        <w:pStyle w:val="Heading3"/>
        <w:shd w:val="clear" w:color="auto" w:fill="002664"/>
        <w:jc w:val="center"/>
        <w:rPr>
          <w:rFonts w:asciiTheme="minorHAnsi" w:hAnsiTheme="minorHAnsi"/>
          <w:sz w:val="44"/>
        </w:rPr>
      </w:pPr>
      <w:r w:rsidRPr="00906479">
        <w:rPr>
          <w:rFonts w:asciiTheme="minorHAnsi" w:hAnsiTheme="minorHAnsi"/>
          <w:sz w:val="44"/>
        </w:rPr>
        <w:t xml:space="preserve">Medical Practitioner </w:t>
      </w:r>
      <w:r w:rsidR="005D6C45">
        <w:rPr>
          <w:rFonts w:asciiTheme="minorHAnsi" w:hAnsiTheme="minorHAnsi"/>
          <w:sz w:val="44"/>
        </w:rPr>
        <w:t xml:space="preserve">Profile </w:t>
      </w:r>
    </w:p>
    <w:p w14:paraId="5428115C" w14:textId="77777777" w:rsidR="008B5949" w:rsidRPr="00906479" w:rsidRDefault="00305983" w:rsidP="008B6EFD">
      <w:pPr>
        <w:pStyle w:val="Heading3"/>
        <w:rPr>
          <w:rFonts w:asciiTheme="minorHAnsi" w:hAnsiTheme="minorHAnsi"/>
          <w:color w:val="E36C0A" w:themeColor="accent6" w:themeShade="BF"/>
          <w:sz w:val="16"/>
        </w:rPr>
      </w:pPr>
    </w:p>
    <w:p w14:paraId="54E52DA5" w14:textId="18FFC5D5" w:rsidR="008B5949" w:rsidRPr="00640CB2" w:rsidRDefault="00906479" w:rsidP="00640CB2">
      <w:pPr>
        <w:rPr>
          <w:rFonts w:asciiTheme="minorHAnsi" w:eastAsia="Calibri" w:hAnsiTheme="minorHAnsi" w:cstheme="minorHAnsi"/>
          <w:noProof/>
          <w:color w:val="1F497D"/>
          <w:sz w:val="20"/>
          <w:lang w:eastAsia="en-AU"/>
        </w:rPr>
      </w:pPr>
      <w:r w:rsidRPr="005D6C45">
        <w:rPr>
          <w:rFonts w:asciiTheme="minorHAnsi" w:hAnsiTheme="minorHAnsi" w:cstheme="minorHAnsi"/>
          <w:b/>
          <w:color w:val="002664"/>
          <w:sz w:val="22"/>
          <w:szCs w:val="22"/>
        </w:rPr>
        <w:t>Please complete and email to</w:t>
      </w:r>
      <w:r w:rsidR="0008433C" w:rsidRPr="005D6C45">
        <w:rPr>
          <w:rFonts w:asciiTheme="minorHAnsi" w:hAnsiTheme="minorHAnsi" w:cstheme="minorHAnsi"/>
          <w:b/>
          <w:color w:val="002664"/>
          <w:sz w:val="22"/>
          <w:szCs w:val="22"/>
        </w:rPr>
        <w:t xml:space="preserve"> </w:t>
      </w:r>
      <w:r w:rsidR="009F72F5" w:rsidRPr="005D6C45">
        <w:rPr>
          <w:rFonts w:asciiTheme="minorHAnsi" w:hAnsiTheme="minorHAnsi" w:cstheme="minorHAnsi"/>
          <w:b/>
          <w:color w:val="002664"/>
          <w:sz w:val="22"/>
          <w:szCs w:val="22"/>
        </w:rPr>
        <w:t>the Client Liaison team @</w:t>
      </w:r>
      <w:r w:rsidR="009F72F5" w:rsidRPr="005D6C45">
        <w:rPr>
          <w:rFonts w:asciiTheme="minorHAnsi" w:eastAsia="Calibri" w:hAnsiTheme="minorHAnsi" w:cstheme="minorHAnsi"/>
          <w:b/>
          <w:noProof/>
          <w:color w:val="1F497D"/>
          <w:sz w:val="22"/>
          <w:szCs w:val="22"/>
          <w:u w:val="single"/>
          <w:lang w:eastAsia="en-AU"/>
        </w:rPr>
        <w:t xml:space="preserve"> </w:t>
      </w:r>
      <w:r w:rsidR="00640CB2" w:rsidRPr="00640CB2">
        <w:rPr>
          <w:rStyle w:val="Hyperlink"/>
          <w:rFonts w:asciiTheme="minorHAnsi" w:hAnsiTheme="minorHAnsi" w:cstheme="minorHAnsi"/>
          <w:color w:val="0000FF"/>
          <w:sz w:val="20"/>
          <w:lang w:eastAsia="en-AU"/>
        </w:rPr>
        <w:t>NSWPATH-BusinessDevelopmentEast@health.nsw.gov.au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09"/>
        <w:gridCol w:w="2886"/>
        <w:gridCol w:w="1468"/>
        <w:gridCol w:w="3300"/>
      </w:tblGrid>
      <w:tr w:rsidR="00A27480" w:rsidRPr="00906479" w14:paraId="5AD3AAB9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7714FE16" w14:textId="77777777" w:rsidR="008B5949" w:rsidRPr="00906479" w:rsidRDefault="00906479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Practice Name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7B648873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776723A4" w14:textId="77777777" w:rsidTr="00124C6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95A4C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6A19B5FA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42D88C4E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4ACF3307" w14:textId="77777777" w:rsidR="008B5949" w:rsidRPr="00906479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Practice Address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9E5757A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5CBFE58E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088B7504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914C469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04205825" w14:textId="77777777" w:rsidTr="00124C6C">
        <w:trPr>
          <w:trHeight w:hRule="exact" w:val="167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66AA0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64C5677F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3C6ABAB2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67E23138" w14:textId="77777777" w:rsidR="008B5949" w:rsidRPr="00906479" w:rsidRDefault="00906479" w:rsidP="00C1546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Practice Contact Person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B8730DF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18C1ED91" w14:textId="77777777" w:rsidTr="00124C6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916DA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nil"/>
              <w:right w:val="nil"/>
            </w:tcBorders>
            <w:vAlign w:val="center"/>
          </w:tcPr>
          <w:p w14:paraId="573EA161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72E622AD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62C399A8" w14:textId="5D5A4763" w:rsidR="008B5949" w:rsidRPr="00906479" w:rsidRDefault="00906479" w:rsidP="00B9057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 xml:space="preserve">Contact Phone </w:t>
            </w:r>
            <w:r w:rsidR="008B57DF">
              <w:rPr>
                <w:rFonts w:asciiTheme="minorHAnsi" w:hAnsiTheme="minorHAnsi"/>
                <w:b/>
                <w:color w:val="002664"/>
                <w:sz w:val="18"/>
              </w:rPr>
              <w:t>&amp; After Hours Contact Phone</w:t>
            </w:r>
            <w:r w:rsidR="00B9057B">
              <w:rPr>
                <w:rFonts w:asciiTheme="minorHAnsi" w:hAnsiTheme="minorHAnsi"/>
                <w:b/>
                <w:color w:val="002664"/>
                <w:sz w:val="18"/>
              </w:rPr>
              <w:t xml:space="preserve"> for critical results</w:t>
            </w:r>
          </w:p>
        </w:tc>
        <w:tc>
          <w:tcPr>
            <w:tcW w:w="28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4EAB4E6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vAlign w:val="center"/>
          </w:tcPr>
          <w:p w14:paraId="3B2AA07D" w14:textId="6D514D4A" w:rsidR="008B5949" w:rsidRPr="00906479" w:rsidRDefault="00906479" w:rsidP="00B9057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right"/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 xml:space="preserve">Fax </w:t>
            </w:r>
          </w:p>
        </w:tc>
        <w:tc>
          <w:tcPr>
            <w:tcW w:w="33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D5BB971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65DED844" w14:textId="77777777" w:rsidTr="00124C6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D4628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3B091106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  <w:tr w:rsidR="00A27480" w:rsidRPr="00906479" w14:paraId="40B0F8F7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311B8551" w14:textId="77777777" w:rsidR="008B5949" w:rsidRPr="00906479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Practice E-mail Address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7D63B63" w14:textId="77777777" w:rsidR="008B5949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</w:tbl>
    <w:p w14:paraId="604BF7D1" w14:textId="77777777" w:rsidR="008B5949" w:rsidRPr="00906479" w:rsidRDefault="00305983">
      <w:pPr>
        <w:rPr>
          <w:rFonts w:asciiTheme="minorHAnsi" w:hAnsiTheme="minorHAnsi"/>
          <w:sz w:val="16"/>
          <w:szCs w:val="16"/>
        </w:rPr>
      </w:pPr>
    </w:p>
    <w:tbl>
      <w:tblPr>
        <w:tblStyle w:val="LightList-Accent6"/>
        <w:tblW w:w="10328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4281"/>
        <w:gridCol w:w="236"/>
        <w:gridCol w:w="3874"/>
        <w:gridCol w:w="1937"/>
      </w:tblGrid>
      <w:tr w:rsidR="003C2410" w:rsidRPr="00906479" w14:paraId="403EC5F7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002664"/>
            <w:vAlign w:val="center"/>
          </w:tcPr>
          <w:p w14:paraId="5D6EEFD4" w14:textId="67B58933" w:rsidR="003C2410" w:rsidRPr="00906479" w:rsidRDefault="003C2410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</w:rPr>
            </w:pPr>
            <w:r w:rsidRPr="00906479">
              <w:rPr>
                <w:rFonts w:asciiTheme="minorHAnsi" w:hAnsiTheme="minorHAnsi"/>
                <w:b/>
                <w:color w:val="FFFFFF" w:themeColor="background1"/>
                <w:sz w:val="18"/>
              </w:rPr>
              <w:t>Doctor</w:t>
            </w:r>
            <w:r>
              <w:rPr>
                <w:rFonts w:asciiTheme="minorHAnsi" w:hAnsiTheme="minorHAnsi"/>
                <w:b/>
                <w:color w:val="FFFFFF" w:themeColor="background1"/>
                <w:sz w:val="18"/>
              </w:rPr>
              <w:t>(s)</w:t>
            </w: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  <w:vAlign w:val="center"/>
          </w:tcPr>
          <w:p w14:paraId="03F38F3B" w14:textId="77777777" w:rsidR="003C2410" w:rsidRPr="00906479" w:rsidRDefault="003C2410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002664"/>
            <w:vAlign w:val="center"/>
          </w:tcPr>
          <w:p w14:paraId="7C79AEF1" w14:textId="6A8545E9" w:rsidR="003C2410" w:rsidRPr="00906479" w:rsidRDefault="003C2410" w:rsidP="003C2410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</w:rPr>
            </w:pPr>
            <w:r w:rsidRPr="00906479">
              <w:rPr>
                <w:rFonts w:asciiTheme="minorHAnsi" w:hAnsiTheme="minorHAnsi"/>
                <w:b/>
                <w:color w:val="FFFFFF" w:themeColor="background1"/>
                <w:sz w:val="18"/>
              </w:rPr>
              <w:t>Provider Numbers</w:t>
            </w:r>
            <w:r>
              <w:rPr>
                <w:rFonts w:asciiTheme="minorHAnsi" w:hAnsiTheme="minorHAnsi"/>
                <w:b/>
                <w:color w:val="FFFFFF" w:themeColor="background1"/>
                <w:sz w:val="18"/>
              </w:rPr>
              <w:t xml:space="preserve"> </w:t>
            </w: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002664"/>
            <w:vAlign w:val="center"/>
          </w:tcPr>
          <w:p w14:paraId="31CA7D89" w14:textId="1FC1D7EC" w:rsidR="003C2410" w:rsidRPr="00906479" w:rsidRDefault="003C2410" w:rsidP="009F72F5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18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8"/>
              </w:rPr>
              <w:t xml:space="preserve">Linked to </w:t>
            </w:r>
            <w:proofErr w:type="spellStart"/>
            <w:r>
              <w:rPr>
                <w:rFonts w:asciiTheme="minorHAnsi" w:hAnsiTheme="minorHAnsi"/>
                <w:b/>
                <w:color w:val="FFFFFF" w:themeColor="background1"/>
                <w:sz w:val="18"/>
              </w:rPr>
              <w:t>Healthlink</w:t>
            </w:r>
            <w:proofErr w:type="spellEnd"/>
            <w:r>
              <w:rPr>
                <w:rFonts w:asciiTheme="minorHAnsi" w:hAnsiTheme="minorHAnsi"/>
                <w:b/>
                <w:color w:val="FFFFFF" w:themeColor="background1"/>
                <w:sz w:val="18"/>
              </w:rPr>
              <w:t xml:space="preserve"> EDI? Y/N</w:t>
            </w:r>
          </w:p>
        </w:tc>
      </w:tr>
      <w:tr w:rsidR="00F37AC7" w:rsidRPr="00906479" w14:paraId="7DA8532D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33D5C5D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40D2824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22CD61F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7C9A414" w14:textId="78D2DFE9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3C2410" w:rsidRPr="00906479" w14:paraId="63B5F21C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AD52FE9" w14:textId="77777777" w:rsidR="003C2410" w:rsidRPr="00906479" w:rsidRDefault="003C2410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F9BAE80" w14:textId="77777777" w:rsidR="003C2410" w:rsidRPr="00906479" w:rsidRDefault="003C2410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2822877" w14:textId="77777777" w:rsidR="003C2410" w:rsidRPr="00906479" w:rsidRDefault="003C2410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657070A" w14:textId="77777777" w:rsidR="003C2410" w:rsidRPr="00906479" w:rsidRDefault="003C2410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16F8D610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38B7F59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69A127C9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6803B89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078D7BA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1EDD763B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338CEF8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1568F1EA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6154E1C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A62798A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4E7FBDC3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10D79C5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6D054737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E8A0236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F83CDED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6C7660A0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59FB251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A88840D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23EAA28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912ACA7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7763AC2E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B089CA0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046D5FAD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2FC1024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B0419EE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13BDEA1F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5D1500E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09F8FFEE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07F14F2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6534655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3E382912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D8BE33A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3A9907E7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5D3C23C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BD10EF9" w14:textId="02000862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F37AC7" w:rsidRPr="00906479" w14:paraId="56DA945B" w14:textId="77777777" w:rsidTr="003C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B8C5D60" w14:textId="77777777" w:rsidR="00F37AC7" w:rsidRPr="00906479" w:rsidRDefault="00F37AC7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2E6EA71" w14:textId="77777777" w:rsidR="00F37AC7" w:rsidRPr="00906479" w:rsidRDefault="00F37AC7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18F4983" w14:textId="77777777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FBCBE3B" w14:textId="7F9CDDBD" w:rsidR="00F37AC7" w:rsidRPr="00906479" w:rsidRDefault="00F37AC7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  <w:tr w:rsidR="00A27480" w:rsidRPr="00906479" w14:paraId="0F0106ED" w14:textId="77777777" w:rsidTr="003C241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50ABA7" w14:textId="3B8B6B56" w:rsidR="00906479" w:rsidRDefault="00906479" w:rsidP="00E43150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  <w:p w14:paraId="1C96A307" w14:textId="2E326C11" w:rsidR="0003698C" w:rsidRPr="00906479" w:rsidRDefault="0003698C" w:rsidP="0003698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F8F2D2" w14:textId="77777777" w:rsidR="00E630D4" w:rsidRPr="00906479" w:rsidRDefault="00305983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853BB" w14:textId="77777777" w:rsidR="00E630D4" w:rsidRPr="00906479" w:rsidRDefault="00305983" w:rsidP="00384052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1F497D" w:themeColor="text2"/>
                <w:sz w:val="18"/>
              </w:rPr>
            </w:pP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36"/>
        <w:gridCol w:w="5727"/>
      </w:tblGrid>
      <w:tr w:rsidR="0003698C" w:rsidRPr="00906479" w14:paraId="01FDF065" w14:textId="77777777" w:rsidTr="00E43150">
        <w:trPr>
          <w:trHeight w:hRule="exact" w:val="46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4A7CFD5F" w14:textId="297B3EB5" w:rsidR="0003698C" w:rsidRPr="00906479" w:rsidRDefault="00116322" w:rsidP="00E43150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>
              <w:rPr>
                <w:rFonts w:asciiTheme="minorHAnsi" w:hAnsiTheme="minorHAnsi"/>
                <w:b/>
                <w:color w:val="002664"/>
                <w:sz w:val="18"/>
              </w:rPr>
              <w:t xml:space="preserve">Which NSW Health Pathology lab do you primarily deal with? </w:t>
            </w:r>
            <w:proofErr w:type="spellStart"/>
            <w:r>
              <w:rPr>
                <w:rFonts w:asciiTheme="minorHAnsi" w:hAnsiTheme="minorHAnsi"/>
                <w:b/>
                <w:color w:val="002664"/>
                <w:sz w:val="18"/>
              </w:rPr>
              <w:t>Eg</w:t>
            </w:r>
            <w:proofErr w:type="spellEnd"/>
            <w:r>
              <w:rPr>
                <w:rFonts w:asciiTheme="minorHAnsi" w:hAnsiTheme="minorHAnsi"/>
                <w:b/>
                <w:color w:val="002664"/>
                <w:sz w:val="18"/>
              </w:rPr>
              <w:t xml:space="preserve"> SEALS/Prince of Wales, RPAH etc</w:t>
            </w:r>
            <w:r w:rsidR="0003698C" w:rsidRPr="0003698C">
              <w:rPr>
                <w:rFonts w:asciiTheme="minorHAnsi" w:hAnsiTheme="minorHAnsi"/>
                <w:b/>
                <w:color w:val="002664"/>
                <w:sz w:val="18"/>
              </w:rPr>
              <w:t>:</w:t>
            </w:r>
          </w:p>
        </w:tc>
        <w:tc>
          <w:tcPr>
            <w:tcW w:w="572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38111275" w14:textId="77777777" w:rsidR="0003698C" w:rsidRPr="00906479" w:rsidRDefault="0003698C" w:rsidP="00E0054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18"/>
              </w:rPr>
            </w:pPr>
          </w:p>
        </w:tc>
      </w:tr>
    </w:tbl>
    <w:p w14:paraId="35736B58" w14:textId="09391AB3" w:rsidR="006E36D8" w:rsidRPr="00906479" w:rsidRDefault="00305983">
      <w:pPr>
        <w:rPr>
          <w:rFonts w:asciiTheme="minorHAnsi" w:hAnsiTheme="minorHAnsi"/>
          <w:sz w:val="12"/>
          <w:szCs w:val="12"/>
        </w:rPr>
      </w:pPr>
    </w:p>
    <w:tbl>
      <w:tblPr>
        <w:tblW w:w="10377" w:type="dxa"/>
        <w:tblInd w:w="-19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</w:tblBorders>
        <w:shd w:val="clear" w:color="auto" w:fill="800000"/>
        <w:tblLayout w:type="fixed"/>
        <w:tblLook w:val="00A0" w:firstRow="1" w:lastRow="0" w:firstColumn="1" w:lastColumn="0" w:noHBand="0" w:noVBand="0"/>
      </w:tblPr>
      <w:tblGrid>
        <w:gridCol w:w="2222"/>
        <w:gridCol w:w="46"/>
        <w:gridCol w:w="885"/>
        <w:gridCol w:w="1242"/>
        <w:gridCol w:w="884"/>
        <w:gridCol w:w="142"/>
        <w:gridCol w:w="1417"/>
        <w:gridCol w:w="3261"/>
        <w:gridCol w:w="278"/>
      </w:tblGrid>
      <w:tr w:rsidR="00A27480" w:rsidRPr="00906479" w14:paraId="5247ADDF" w14:textId="77777777" w:rsidTr="009651AB">
        <w:tc>
          <w:tcPr>
            <w:tcW w:w="1037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2664"/>
          </w:tcPr>
          <w:p w14:paraId="27E9E01E" w14:textId="77777777" w:rsidR="003A0EC3" w:rsidRPr="00906479" w:rsidRDefault="00906479" w:rsidP="00896D54">
            <w:pPr>
              <w:jc w:val="center"/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 w:rsidRPr="00906479"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  <w:t>Result Delivery Requirements</w:t>
            </w:r>
          </w:p>
        </w:tc>
      </w:tr>
      <w:tr w:rsidR="00A27480" w:rsidRPr="00906479" w14:paraId="73A9281F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10377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E62F16" w14:textId="77777777" w:rsidR="00E145C4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</w:tr>
      <w:tr w:rsidR="00A27480" w:rsidRPr="00906479" w14:paraId="29AF8F01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1009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1B067F" w14:textId="77777777" w:rsidR="00820F61" w:rsidRPr="00906479" w:rsidRDefault="00305983" w:rsidP="008777B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D529C0" w14:textId="77777777" w:rsidR="00820F61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</w:tr>
      <w:tr w:rsidR="00A27480" w:rsidRPr="00906479" w14:paraId="07D05EE4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460"/>
        </w:trPr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0DF48D" w14:textId="6D65042A" w:rsidR="00820F61" w:rsidRPr="00906479" w:rsidRDefault="00906479" w:rsidP="008777B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Electronic Delivery</w:t>
            </w:r>
            <w:r w:rsidR="0070756D">
              <w:rPr>
                <w:rFonts w:asciiTheme="minorHAnsi" w:hAnsiTheme="minorHAnsi"/>
                <w:b/>
                <w:color w:val="002664"/>
                <w:sz w:val="18"/>
              </w:rPr>
              <w:t>?</w:t>
            </w:r>
            <w:r w:rsidR="0070756D">
              <w:rPr>
                <w:rFonts w:asciiTheme="minorHAnsi" w:hAnsiTheme="minorHAnsi"/>
                <w:b/>
                <w:color w:val="002664"/>
                <w:sz w:val="18"/>
              </w:rPr>
              <w:br/>
            </w:r>
            <w:r w:rsidR="0070756D" w:rsidRPr="0070756D">
              <w:rPr>
                <w:rFonts w:asciiTheme="minorHAnsi" w:hAnsiTheme="minorHAnsi"/>
                <w:color w:val="002664"/>
                <w:sz w:val="16"/>
                <w:szCs w:val="16"/>
              </w:rPr>
              <w:t>if Yes please complete details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56BA13C" w14:textId="77777777" w:rsidR="00820F61" w:rsidRPr="00906479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40"/>
              </w:rPr>
            </w:pPr>
            <w:r w:rsidRPr="00906479">
              <w:rPr>
                <w:rFonts w:asciiTheme="minorHAnsi" w:hAnsiTheme="minorHAnsi"/>
                <w:color w:val="002664"/>
                <w:sz w:val="40"/>
              </w:rPr>
              <w:sym w:font="Wingdings" w:char="F06F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vAlign w:val="center"/>
          </w:tcPr>
          <w:p w14:paraId="6D1556BB" w14:textId="77777777" w:rsidR="00820F61" w:rsidRPr="00906479" w:rsidRDefault="00906479" w:rsidP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bCs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bCs/>
                <w:color w:val="002664"/>
                <w:sz w:val="18"/>
              </w:rPr>
              <w:t>Practice Software</w:t>
            </w:r>
          </w:p>
          <w:p w14:paraId="66AD3F43" w14:textId="77777777" w:rsidR="00073223" w:rsidRPr="00906479" w:rsidRDefault="00906479" w:rsidP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-199"/>
              <w:rPr>
                <w:rFonts w:asciiTheme="minorHAnsi" w:hAnsiTheme="minorHAnsi"/>
                <w:bCs/>
                <w:color w:val="002664"/>
                <w:sz w:val="18"/>
              </w:rPr>
            </w:pPr>
            <w:r>
              <w:rPr>
                <w:rFonts w:asciiTheme="minorHAnsi" w:hAnsiTheme="minorHAnsi"/>
                <w:bCs/>
                <w:color w:val="002664"/>
                <w:sz w:val="18"/>
              </w:rPr>
              <w:t xml:space="preserve">    </w:t>
            </w:r>
            <w:r w:rsidRPr="00906479">
              <w:rPr>
                <w:rFonts w:asciiTheme="minorHAnsi" w:hAnsiTheme="minorHAnsi"/>
                <w:bCs/>
                <w:color w:val="002664"/>
                <w:sz w:val="18"/>
              </w:rPr>
              <w:t>(e.g. Med Director)</w:t>
            </w:r>
          </w:p>
        </w:tc>
        <w:tc>
          <w:tcPr>
            <w:tcW w:w="4678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FFFFFF"/>
            <w:vAlign w:val="center"/>
          </w:tcPr>
          <w:p w14:paraId="1F60ECF2" w14:textId="77777777" w:rsidR="00820F61" w:rsidRPr="00906479" w:rsidRDefault="00305983" w:rsidP="00874189">
            <w:pPr>
              <w:pStyle w:val="Header"/>
              <w:tabs>
                <w:tab w:val="clear" w:pos="4320"/>
                <w:tab w:val="clear" w:pos="8640"/>
                <w:tab w:val="center" w:pos="4195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365F91" w:themeColor="accent1" w:themeShade="BF"/>
              <w:bottom w:val="nil"/>
              <w:right w:val="single" w:sz="4" w:space="0" w:color="auto"/>
            </w:tcBorders>
            <w:shd w:val="clear" w:color="auto" w:fill="FFFFFF"/>
          </w:tcPr>
          <w:p w14:paraId="646EC033" w14:textId="77777777" w:rsidR="00820F61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</w:tr>
      <w:tr w:rsidR="00A27480" w:rsidRPr="00906479" w14:paraId="14D1DB71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1009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D4F5B1" w14:textId="77777777" w:rsidR="00820F61" w:rsidRPr="00906479" w:rsidRDefault="00305983" w:rsidP="008777B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E26F3B" w14:textId="77777777" w:rsidR="00820F61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color w:val="002664"/>
                <w:sz w:val="18"/>
              </w:rPr>
            </w:pPr>
          </w:p>
        </w:tc>
      </w:tr>
      <w:tr w:rsidR="00A27480" w:rsidRPr="00906479" w14:paraId="50FF3EE7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544"/>
        </w:trPr>
        <w:tc>
          <w:tcPr>
            <w:tcW w:w="31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DC2995" w14:textId="77777777" w:rsidR="00E906B4" w:rsidRPr="00906479" w:rsidRDefault="00906479" w:rsidP="00E906B4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i/>
                <w:color w:val="002664"/>
                <w:sz w:val="18"/>
                <w:szCs w:val="18"/>
              </w:rPr>
            </w:pPr>
            <w:r w:rsidRPr="00906479">
              <w:rPr>
                <w:rFonts w:asciiTheme="minorHAnsi" w:hAnsiTheme="minorHAnsi"/>
                <w:b/>
                <w:bCs/>
                <w:color w:val="002664"/>
                <w:sz w:val="18"/>
              </w:rPr>
              <w:t>Do you have a HealthLink Account?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4276D" w14:textId="77777777" w:rsidR="00E906B4" w:rsidRPr="00906479" w:rsidRDefault="00906479" w:rsidP="0078589D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24"/>
                <w:szCs w:val="24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Yes</w:t>
            </w:r>
            <w:r w:rsidRPr="00906479">
              <w:rPr>
                <w:rFonts w:asciiTheme="minorHAnsi" w:hAnsiTheme="minorHAnsi"/>
                <w:color w:val="002664"/>
                <w:sz w:val="24"/>
                <w:szCs w:val="24"/>
              </w:rPr>
              <w:t xml:space="preserve"> </w:t>
            </w:r>
            <w:r w:rsidRPr="00906479">
              <w:rPr>
                <w:rFonts w:asciiTheme="minorHAnsi" w:hAnsiTheme="minorHAnsi"/>
                <w:color w:val="002664"/>
                <w:sz w:val="40"/>
                <w:szCs w:val="40"/>
              </w:rPr>
              <w:sym w:font="Wingdings" w:char="F06F"/>
            </w:r>
            <w:r w:rsidRPr="00906479">
              <w:rPr>
                <w:rFonts w:asciiTheme="minorHAnsi" w:hAnsiTheme="minorHAnsi"/>
                <w:color w:val="002664"/>
                <w:sz w:val="40"/>
                <w:szCs w:val="40"/>
              </w:rPr>
              <w:t xml:space="preserve">  </w:t>
            </w:r>
            <w:r>
              <w:rPr>
                <w:rFonts w:asciiTheme="minorHAnsi" w:hAnsiTheme="minorHAnsi"/>
                <w:color w:val="002664"/>
                <w:sz w:val="40"/>
                <w:szCs w:val="40"/>
              </w:rPr>
              <w:t xml:space="preserve">   </w:t>
            </w: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No</w:t>
            </w:r>
            <w:r>
              <w:rPr>
                <w:rFonts w:asciiTheme="minorHAnsi" w:hAnsiTheme="minorHAnsi"/>
                <w:b/>
                <w:color w:val="002664"/>
                <w:sz w:val="18"/>
              </w:rPr>
              <w:t xml:space="preserve">   </w:t>
            </w:r>
            <w:r w:rsidRPr="00906479">
              <w:rPr>
                <w:rFonts w:asciiTheme="minorHAnsi" w:hAnsiTheme="minorHAnsi"/>
                <w:color w:val="002664"/>
                <w:sz w:val="40"/>
                <w:szCs w:val="40"/>
              </w:rPr>
              <w:sym w:font="Wingdings" w:char="F06F"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365F91" w:themeColor="accent1" w:themeShade="BF"/>
            </w:tcBorders>
            <w:vAlign w:val="center"/>
          </w:tcPr>
          <w:p w14:paraId="19D94276" w14:textId="77777777" w:rsidR="00E906B4" w:rsidRPr="00906479" w:rsidRDefault="00906479" w:rsidP="00E906B4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i/>
                <w:iCs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Cs/>
                <w:i/>
                <w:iCs/>
                <w:color w:val="002664"/>
                <w:sz w:val="18"/>
              </w:rPr>
              <w:t>If Yes, what EDI?</w:t>
            </w:r>
          </w:p>
        </w:tc>
        <w:tc>
          <w:tcPr>
            <w:tcW w:w="32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14:paraId="3ED775BE" w14:textId="77777777" w:rsidR="00E906B4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color w:val="002664"/>
                <w:sz w:val="40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365F91" w:themeColor="accent1" w:themeShade="BF"/>
              <w:bottom w:val="nil"/>
              <w:right w:val="single" w:sz="4" w:space="0" w:color="auto"/>
            </w:tcBorders>
          </w:tcPr>
          <w:p w14:paraId="6ACCE1CC" w14:textId="77777777" w:rsidR="00E906B4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Cs/>
                <w:i/>
                <w:iCs/>
                <w:color w:val="002664"/>
                <w:sz w:val="18"/>
              </w:rPr>
            </w:pPr>
          </w:p>
        </w:tc>
      </w:tr>
      <w:tr w:rsidR="00A27480" w:rsidRPr="00906479" w14:paraId="2DC7ABE8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170"/>
        </w:trPr>
        <w:tc>
          <w:tcPr>
            <w:tcW w:w="1009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1CFE0E" w14:textId="77777777" w:rsidR="00820F61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4B4CA1" w14:textId="77777777" w:rsidR="00820F61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</w:tr>
      <w:tr w:rsidR="00A27480" w:rsidRPr="00906479" w14:paraId="4F7122EF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459"/>
        </w:trPr>
        <w:tc>
          <w:tcPr>
            <w:tcW w:w="2222" w:type="dxa"/>
            <w:tcBorders>
              <w:top w:val="nil"/>
              <w:left w:val="single" w:sz="4" w:space="0" w:color="auto"/>
              <w:bottom w:val="nil"/>
              <w:right w:val="single" w:sz="4" w:space="0" w:color="365F91" w:themeColor="accent1" w:themeShade="BF"/>
            </w:tcBorders>
            <w:vAlign w:val="center"/>
          </w:tcPr>
          <w:p w14:paraId="601AC0F1" w14:textId="77777777" w:rsidR="00125E28" w:rsidRPr="00906479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 xml:space="preserve">Client Technical (IT) Support </w:t>
            </w:r>
          </w:p>
        </w:tc>
        <w:tc>
          <w:tcPr>
            <w:tcW w:w="2173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14:paraId="7D68B956" w14:textId="77777777" w:rsidR="00125E28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40"/>
              </w:rPr>
            </w:pPr>
          </w:p>
        </w:tc>
        <w:tc>
          <w:tcPr>
            <w:tcW w:w="884" w:type="dxa"/>
            <w:tcBorders>
              <w:top w:val="nil"/>
              <w:left w:val="single" w:sz="4" w:space="0" w:color="365F91" w:themeColor="accent1" w:themeShade="BF"/>
              <w:bottom w:val="nil"/>
              <w:right w:val="single" w:sz="4" w:space="0" w:color="365F91" w:themeColor="accent1" w:themeShade="BF"/>
            </w:tcBorders>
            <w:vAlign w:val="center"/>
          </w:tcPr>
          <w:p w14:paraId="359B05A3" w14:textId="77777777" w:rsidR="00125E28" w:rsidRPr="00906479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right"/>
              <w:rPr>
                <w:rFonts w:asciiTheme="minorHAnsi" w:hAnsiTheme="minorHAnsi"/>
                <w:b/>
                <w:color w:val="002664"/>
                <w:sz w:val="18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Contact Details</w:t>
            </w:r>
          </w:p>
        </w:tc>
        <w:tc>
          <w:tcPr>
            <w:tcW w:w="4820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14:paraId="17341F8D" w14:textId="77777777" w:rsidR="00125E28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365F91" w:themeColor="accent1" w:themeShade="BF"/>
              <w:bottom w:val="nil"/>
              <w:right w:val="single" w:sz="4" w:space="0" w:color="auto"/>
            </w:tcBorders>
          </w:tcPr>
          <w:p w14:paraId="45AB15D3" w14:textId="77777777" w:rsidR="00125E28" w:rsidRPr="00906479" w:rsidRDefault="00305983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</w:tr>
      <w:tr w:rsidR="009651AB" w:rsidRPr="00906479" w14:paraId="63143E4C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660"/>
        </w:trPr>
        <w:tc>
          <w:tcPr>
            <w:tcW w:w="1009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76DAFD" w14:textId="11DB697F" w:rsidR="009651AB" w:rsidRPr="00906479" w:rsidRDefault="009651AB" w:rsidP="009651A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Theme="minorHAnsi" w:hAnsiTheme="minorHAnsi"/>
                <w:b/>
                <w:color w:val="002664"/>
                <w:sz w:val="16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8"/>
              </w:rPr>
              <w:t>Hard copy by post</w:t>
            </w:r>
            <w:r>
              <w:rPr>
                <w:rFonts w:asciiTheme="minorHAnsi" w:hAnsiTheme="minorHAnsi"/>
                <w:b/>
                <w:color w:val="002664"/>
                <w:sz w:val="18"/>
              </w:rPr>
              <w:t xml:space="preserve"> also?  Y/N   </w:t>
            </w:r>
            <w:r w:rsidRPr="00906479">
              <w:rPr>
                <w:rFonts w:asciiTheme="minorHAnsi" w:hAnsiTheme="minorHAnsi"/>
                <w:color w:val="002664"/>
                <w:sz w:val="40"/>
              </w:rPr>
              <w:sym w:font="Wingdings" w:char="F06F"/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7BC04E2" w14:textId="653010E7" w:rsidR="009651AB" w:rsidRPr="00906479" w:rsidRDefault="009651AB" w:rsidP="009651A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002664"/>
                <w:sz w:val="16"/>
              </w:rPr>
            </w:pPr>
            <w:r>
              <w:rPr>
                <w:rFonts w:asciiTheme="minorHAnsi" w:hAnsiTheme="minorHAnsi"/>
                <w:b/>
                <w:color w:val="002664"/>
                <w:sz w:val="16"/>
              </w:rPr>
              <w:t xml:space="preserve">   </w:t>
            </w:r>
          </w:p>
        </w:tc>
      </w:tr>
      <w:tr w:rsidR="009651AB" w:rsidRPr="00906479" w14:paraId="49B6A49C" w14:textId="77777777" w:rsidTr="009651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hRule="exact" w:val="134"/>
        </w:trPr>
        <w:tc>
          <w:tcPr>
            <w:tcW w:w="1009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55F827" w14:textId="77777777" w:rsidR="009651AB" w:rsidRPr="00906479" w:rsidRDefault="009651AB" w:rsidP="009651A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002664"/>
                <w:sz w:val="16"/>
              </w:rPr>
            </w:pPr>
            <w:r w:rsidRPr="00906479">
              <w:rPr>
                <w:rFonts w:asciiTheme="minorHAnsi" w:hAnsiTheme="minorHAnsi"/>
                <w:b/>
                <w:color w:val="002664"/>
                <w:sz w:val="16"/>
              </w:rPr>
              <w:t xml:space="preserve">      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1DB506" w14:textId="77777777" w:rsidR="009651AB" w:rsidRPr="00906479" w:rsidRDefault="009651AB" w:rsidP="009651AB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Theme="minorHAnsi" w:hAnsiTheme="minorHAnsi"/>
                <w:b/>
                <w:color w:val="002664"/>
                <w:sz w:val="16"/>
              </w:rPr>
            </w:pPr>
          </w:p>
        </w:tc>
      </w:tr>
    </w:tbl>
    <w:p w14:paraId="7ED5D134" w14:textId="6EC1F20F" w:rsidR="008B5949" w:rsidRPr="00906479" w:rsidRDefault="009651AB">
      <w:pPr>
        <w:rPr>
          <w:rFonts w:asciiTheme="minorHAnsi" w:hAnsiTheme="minorHAnsi"/>
          <w:sz w:val="12"/>
          <w:szCs w:val="12"/>
        </w:rPr>
      </w:pPr>
      <w:r w:rsidRPr="00906479">
        <w:rPr>
          <w:rFonts w:asciiTheme="minorHAnsi" w:hAnsiTheme="minorHAnsi"/>
          <w:noProof/>
          <w:sz w:val="4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6AA347" wp14:editId="4BA02F97">
                <wp:simplePos x="0" y="0"/>
                <wp:positionH relativeFrom="column">
                  <wp:posOffset>-19685</wp:posOffset>
                </wp:positionH>
                <wp:positionV relativeFrom="paragraph">
                  <wp:posOffset>69215</wp:posOffset>
                </wp:positionV>
                <wp:extent cx="6591300" cy="317500"/>
                <wp:effectExtent l="0" t="0" r="0" b="635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E798" w14:textId="77777777" w:rsidR="00EE7147" w:rsidRDefault="00906479" w:rsidP="001B1A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  <w:t>NSW Health Pathology</w:t>
                            </w:r>
                          </w:p>
                          <w:p w14:paraId="4412A8FB" w14:textId="77777777" w:rsidR="009E052E" w:rsidRPr="00896D54" w:rsidRDefault="00305983" w:rsidP="009651AB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AA34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.55pt;margin-top:5.45pt;width:51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" filled="f" stroked="f">
                <v:textbox>
                  <w:txbxContent>
                    <w:p w14:paraId="7885E798" w14:textId="77777777" w:rsidR="00EE7147" w:rsidRDefault="00906479" w:rsidP="001B1AF3">
                      <w:pPr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  <w:t>NSW Health Pathology</w:t>
                      </w:r>
                    </w:p>
                    <w:p w14:paraId="4412A8FB" w14:textId="77777777" w:rsidR="009E052E" w:rsidRPr="00896D54" w:rsidRDefault="00640CB2" w:rsidP="009651AB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5949" w:rsidRPr="00906479" w:rsidSect="00124C6C">
      <w:headerReference w:type="default" r:id="rId9"/>
      <w:footerReference w:type="default" r:id="rId10"/>
      <w:pgSz w:w="11907" w:h="16840" w:code="9"/>
      <w:pgMar w:top="397" w:right="851" w:bottom="397" w:left="851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FCDC2" w14:textId="77777777" w:rsidR="00ED6567" w:rsidRDefault="00ED6567">
      <w:r>
        <w:separator/>
      </w:r>
    </w:p>
  </w:endnote>
  <w:endnote w:type="continuationSeparator" w:id="0">
    <w:p w14:paraId="0E230354" w14:textId="77777777" w:rsidR="00ED6567" w:rsidRDefault="00ED6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F8287E-DB19-4E60-88A4-2C44ABDB4724}"/>
    <w:embedBold r:id="rId2" w:fontKey="{66EFFCCE-2334-453B-BBC3-EBB999B53F96}"/>
    <w:embedItalic r:id="rId3" w:fontKey="{A1AE77AF-567E-4C91-9BDA-D1C3A86A04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339947-EBC2-428F-91CF-11F9115852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1CF5ADC4-7AF2-40A6-A645-9A3B5B6C11E1}"/>
    <w:embedBold r:id="rId6" w:fontKey="{34EB155E-7C64-4557-ABA2-0CF5DF240F7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A833365E-79AF-48F1-91F6-7413A11421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A0D4B3C-D356-44E2-BBAF-E7FA071859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EEBE1" w14:textId="77777777" w:rsidR="00E164EA" w:rsidRDefault="00305983">
    <w:pPr>
      <w:pStyle w:val="Footer"/>
    </w:pPr>
  </w:p>
  <w:p w14:paraId="341BEE08" w14:textId="77777777" w:rsidR="00EE7147" w:rsidRDefault="00305983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ECB37" w14:textId="77777777" w:rsidR="00ED6567" w:rsidRDefault="00ED6567">
      <w:r>
        <w:separator/>
      </w:r>
    </w:p>
  </w:footnote>
  <w:footnote w:type="continuationSeparator" w:id="0">
    <w:p w14:paraId="1E563991" w14:textId="77777777" w:rsidR="00ED6567" w:rsidRDefault="00ED65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3B05B" w14:textId="77777777" w:rsidR="00EE7147" w:rsidRPr="007C4DC2" w:rsidRDefault="00305983">
    <w:pPr>
      <w:pStyle w:val="Header"/>
      <w:tabs>
        <w:tab w:val="clear" w:pos="8640"/>
        <w:tab w:val="left" w:pos="6663"/>
        <w:tab w:val="right" w:pos="9639"/>
      </w:tabs>
      <w:rPr>
        <w:rFonts w:ascii="Arial" w:hAnsi="Arial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47F6B"/>
    <w:multiLevelType w:val="hybridMultilevel"/>
    <w:tmpl w:val="F900124C"/>
    <w:lvl w:ilvl="0" w:tplc="27786A84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B0923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70EE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A25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EE1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61E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0D2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04E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8645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63C5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4AC23CC"/>
    <w:multiLevelType w:val="hybridMultilevel"/>
    <w:tmpl w:val="9E8E4462"/>
    <w:lvl w:ilvl="0" w:tplc="10E22460">
      <w:start w:val="1"/>
      <w:numFmt w:val="decimal"/>
      <w:lvlText w:val="%1."/>
      <w:lvlJc w:val="left"/>
      <w:pPr>
        <w:ind w:left="405" w:hanging="360"/>
      </w:pPr>
      <w:rPr>
        <w:rFonts w:ascii="Calibri" w:eastAsia="Calibri" w:hAnsi="Calibri" w:cs="Calibri"/>
      </w:rPr>
    </w:lvl>
    <w:lvl w:ilvl="1" w:tplc="C826F3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079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B4E3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7627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C8C5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45E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DC2C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691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BD14EF"/>
    <w:multiLevelType w:val="hybridMultilevel"/>
    <w:tmpl w:val="B2AAACEE"/>
    <w:lvl w:ilvl="0" w:tplc="6150D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9A9CBC" w:tentative="1">
      <w:start w:val="1"/>
      <w:numFmt w:val="lowerLetter"/>
      <w:lvlText w:val="%2."/>
      <w:lvlJc w:val="left"/>
      <w:pPr>
        <w:ind w:left="1440" w:hanging="360"/>
      </w:pPr>
    </w:lvl>
    <w:lvl w:ilvl="2" w:tplc="54222C86" w:tentative="1">
      <w:start w:val="1"/>
      <w:numFmt w:val="lowerRoman"/>
      <w:lvlText w:val="%3."/>
      <w:lvlJc w:val="right"/>
      <w:pPr>
        <w:ind w:left="2160" w:hanging="180"/>
      </w:pPr>
    </w:lvl>
    <w:lvl w:ilvl="3" w:tplc="6B68FA94" w:tentative="1">
      <w:start w:val="1"/>
      <w:numFmt w:val="decimal"/>
      <w:lvlText w:val="%4."/>
      <w:lvlJc w:val="left"/>
      <w:pPr>
        <w:ind w:left="2880" w:hanging="360"/>
      </w:pPr>
    </w:lvl>
    <w:lvl w:ilvl="4" w:tplc="9426DAFC" w:tentative="1">
      <w:start w:val="1"/>
      <w:numFmt w:val="lowerLetter"/>
      <w:lvlText w:val="%5."/>
      <w:lvlJc w:val="left"/>
      <w:pPr>
        <w:ind w:left="3600" w:hanging="360"/>
      </w:pPr>
    </w:lvl>
    <w:lvl w:ilvl="5" w:tplc="6E3A180A" w:tentative="1">
      <w:start w:val="1"/>
      <w:numFmt w:val="lowerRoman"/>
      <w:lvlText w:val="%6."/>
      <w:lvlJc w:val="right"/>
      <w:pPr>
        <w:ind w:left="4320" w:hanging="180"/>
      </w:pPr>
    </w:lvl>
    <w:lvl w:ilvl="6" w:tplc="92B6F218" w:tentative="1">
      <w:start w:val="1"/>
      <w:numFmt w:val="decimal"/>
      <w:lvlText w:val="%7."/>
      <w:lvlJc w:val="left"/>
      <w:pPr>
        <w:ind w:left="5040" w:hanging="360"/>
      </w:pPr>
    </w:lvl>
    <w:lvl w:ilvl="7" w:tplc="39561592" w:tentative="1">
      <w:start w:val="1"/>
      <w:numFmt w:val="lowerLetter"/>
      <w:lvlText w:val="%8."/>
      <w:lvlJc w:val="left"/>
      <w:pPr>
        <w:ind w:left="5760" w:hanging="360"/>
      </w:pPr>
    </w:lvl>
    <w:lvl w:ilvl="8" w:tplc="F2A2F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E3E7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80"/>
    <w:rsid w:val="0003698C"/>
    <w:rsid w:val="0008433C"/>
    <w:rsid w:val="00116322"/>
    <w:rsid w:val="00124FCA"/>
    <w:rsid w:val="001B68D3"/>
    <w:rsid w:val="00305983"/>
    <w:rsid w:val="00384052"/>
    <w:rsid w:val="003870DF"/>
    <w:rsid w:val="003C2410"/>
    <w:rsid w:val="0041617A"/>
    <w:rsid w:val="00490D25"/>
    <w:rsid w:val="00557C1D"/>
    <w:rsid w:val="005D6C45"/>
    <w:rsid w:val="00640CB2"/>
    <w:rsid w:val="00652B6F"/>
    <w:rsid w:val="006E2E86"/>
    <w:rsid w:val="0070756D"/>
    <w:rsid w:val="008A1D7B"/>
    <w:rsid w:val="008B57DF"/>
    <w:rsid w:val="00906479"/>
    <w:rsid w:val="009651AB"/>
    <w:rsid w:val="009C40D2"/>
    <w:rsid w:val="009F72F5"/>
    <w:rsid w:val="00A26594"/>
    <w:rsid w:val="00A27480"/>
    <w:rsid w:val="00B9057B"/>
    <w:rsid w:val="00E35091"/>
    <w:rsid w:val="00E43150"/>
    <w:rsid w:val="00ED089A"/>
    <w:rsid w:val="00ED6567"/>
    <w:rsid w:val="00F37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665C26"/>
  <w15:docId w15:val="{323C5B84-D101-445D-B67F-0594A0D3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156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9E5156"/>
    <w:pPr>
      <w:keepNext/>
      <w:outlineLvl w:val="0"/>
    </w:pPr>
    <w:rPr>
      <w:b/>
      <w:sz w:val="12"/>
    </w:rPr>
  </w:style>
  <w:style w:type="paragraph" w:styleId="Heading2">
    <w:name w:val="heading 2"/>
    <w:basedOn w:val="Normal"/>
    <w:next w:val="Normal"/>
    <w:qFormat/>
    <w:rsid w:val="009E5156"/>
    <w:pPr>
      <w:keepNext/>
      <w:jc w:val="center"/>
      <w:outlineLvl w:val="1"/>
    </w:pPr>
    <w:rPr>
      <w:b/>
      <w:sz w:val="12"/>
    </w:rPr>
  </w:style>
  <w:style w:type="paragraph" w:styleId="Heading3">
    <w:name w:val="heading 3"/>
    <w:basedOn w:val="Normal"/>
    <w:next w:val="Normal"/>
    <w:qFormat/>
    <w:rsid w:val="009E5156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E5156"/>
    <w:pPr>
      <w:tabs>
        <w:tab w:val="center" w:pos="4320"/>
        <w:tab w:val="right" w:pos="8640"/>
      </w:tabs>
    </w:pPr>
    <w:rPr>
      <w:rFonts w:ascii="Times New Roman" w:hAnsi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rsid w:val="009E5156"/>
    <w:pPr>
      <w:tabs>
        <w:tab w:val="center" w:pos="4320"/>
        <w:tab w:val="right" w:pos="8640"/>
      </w:tabs>
    </w:pPr>
    <w:rPr>
      <w:rFonts w:ascii="Times New Roman" w:hAnsi="Times New Roman"/>
      <w:sz w:val="20"/>
      <w:lang w:val="en-US"/>
    </w:rPr>
  </w:style>
  <w:style w:type="character" w:styleId="PageNumber">
    <w:name w:val="page number"/>
    <w:basedOn w:val="DefaultParagraphFont"/>
    <w:rsid w:val="009E5156"/>
  </w:style>
  <w:style w:type="paragraph" w:styleId="Title">
    <w:name w:val="Title"/>
    <w:basedOn w:val="Normal"/>
    <w:qFormat/>
    <w:rsid w:val="009E5156"/>
    <w:pPr>
      <w:spacing w:before="480"/>
      <w:jc w:val="center"/>
    </w:pPr>
    <w:rPr>
      <w:b/>
      <w:sz w:val="28"/>
      <w:lang w:val="en-US"/>
    </w:rPr>
  </w:style>
  <w:style w:type="paragraph" w:styleId="BodyText2">
    <w:name w:val="Body Text 2"/>
    <w:basedOn w:val="Normal"/>
    <w:rsid w:val="009E5156"/>
    <w:rPr>
      <w:sz w:val="22"/>
    </w:rPr>
  </w:style>
  <w:style w:type="table" w:styleId="TableGrid">
    <w:name w:val="Table Grid"/>
    <w:basedOn w:val="TableNormal"/>
    <w:rsid w:val="003A0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E7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7147"/>
    <w:rPr>
      <w:rFonts w:ascii="Tahoma" w:hAnsi="Tahoma" w:cs="Tahoma"/>
      <w:sz w:val="16"/>
      <w:szCs w:val="16"/>
      <w:lang w:eastAsia="en-US"/>
    </w:rPr>
  </w:style>
  <w:style w:type="character" w:customStyle="1" w:styleId="labelintro1">
    <w:name w:val="labelintro1"/>
    <w:basedOn w:val="DefaultParagraphFont"/>
    <w:rsid w:val="00C47A76"/>
    <w:rPr>
      <w:rFonts w:ascii="Verdana" w:hAnsi="Verdana" w:hint="default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164EA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980F52"/>
    <w:pPr>
      <w:ind w:left="720"/>
    </w:pPr>
    <w:rPr>
      <w:rFonts w:ascii="Calibri" w:eastAsia="Calibri" w:hAnsi="Calibri" w:cs="Calibri"/>
      <w:sz w:val="22"/>
      <w:szCs w:val="22"/>
      <w:lang w:eastAsia="en-AU"/>
    </w:rPr>
  </w:style>
  <w:style w:type="table" w:styleId="LightList-Accent6">
    <w:name w:val="Light List Accent 6"/>
    <w:basedOn w:val="TableNormal"/>
    <w:uiPriority w:val="61"/>
    <w:rsid w:val="00124C6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DocumentMap">
    <w:name w:val="Document Map"/>
    <w:basedOn w:val="Normal"/>
    <w:link w:val="DocumentMapChar"/>
    <w:rsid w:val="009E207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E207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B1AF3"/>
    <w:pPr>
      <w:spacing w:before="100" w:beforeAutospacing="1" w:after="100" w:afterAutospacing="1"/>
    </w:pPr>
    <w:rPr>
      <w:rFonts w:ascii="Times New Roman" w:hAnsi="Times New Roman"/>
      <w:szCs w:val="24"/>
      <w:lang w:eastAsia="en-AU"/>
    </w:rPr>
  </w:style>
  <w:style w:type="character" w:styleId="Hyperlink">
    <w:name w:val="Hyperlink"/>
    <w:basedOn w:val="DefaultParagraphFont"/>
    <w:unhideWhenUsed/>
    <w:rsid w:val="00906479"/>
    <w:rPr>
      <w:color w:val="0000FF" w:themeColor="hyperlink"/>
      <w:u w:val="single"/>
    </w:rPr>
  </w:style>
  <w:style w:type="paragraph" w:customStyle="1" w:styleId="p1">
    <w:name w:val="p1"/>
    <w:basedOn w:val="Normal"/>
    <w:rsid w:val="00906479"/>
    <w:rPr>
      <w:rFonts w:eastAsiaTheme="minorHAnsi" w:cs="Arial"/>
      <w:sz w:val="47"/>
      <w:szCs w:val="4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icpmr_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C042-8BA9-4A88-ACC0-F355E9A32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icpmr_memo</Template>
  <TotalTime>8</TotalTime>
  <Pages>1</Pages>
  <Words>105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 Sheet for New Clients/Doctors</vt:lpstr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 Sheet for New Clients/Doctors</dc:title>
  <dc:creator>Tony Robinson</dc:creator>
  <cp:lastModifiedBy>Scott Rymill</cp:lastModifiedBy>
  <cp:revision>8</cp:revision>
  <cp:lastPrinted>2021-02-14T22:31:00Z</cp:lastPrinted>
  <dcterms:created xsi:type="dcterms:W3CDTF">2021-06-27T22:21:00Z</dcterms:created>
  <dcterms:modified xsi:type="dcterms:W3CDTF">2021-07-13T05:44:00Z</dcterms:modified>
</cp:coreProperties>
</file>